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415FA8" w14:textId="77777777" w:rsidR="004938AA" w:rsidRPr="00837A63" w:rsidRDefault="004938AA" w:rsidP="004938AA">
      <w:pPr>
        <w:spacing w:after="120"/>
        <w:rPr>
          <w:rFonts w:ascii="Arial" w:hAnsi="Arial" w:cs="Arial"/>
          <w:b/>
          <w:sz w:val="24"/>
          <w:szCs w:val="24"/>
        </w:rPr>
      </w:pPr>
      <w:r w:rsidRPr="00837A63">
        <w:rPr>
          <w:rFonts w:ascii="Arial" w:hAnsi="Arial" w:cs="Arial"/>
          <w:b/>
          <w:sz w:val="24"/>
          <w:szCs w:val="24"/>
        </w:rPr>
        <w:t xml:space="preserve">Registrační číslo: </w:t>
      </w:r>
      <w:r w:rsidR="00640C82">
        <w:rPr>
          <w:rFonts w:ascii="Arial" w:hAnsi="Arial" w:cs="Arial"/>
          <w:b/>
          <w:sz w:val="24"/>
          <w:szCs w:val="24"/>
        </w:rPr>
        <w:t>…………</w:t>
      </w:r>
      <w:r w:rsidR="0004053A">
        <w:rPr>
          <w:rFonts w:ascii="Arial" w:hAnsi="Arial" w:cs="Arial"/>
          <w:b/>
          <w:sz w:val="24"/>
          <w:szCs w:val="24"/>
        </w:rPr>
        <w:t>………………</w:t>
      </w:r>
      <w:proofErr w:type="gramStart"/>
      <w:r w:rsidR="0004053A">
        <w:rPr>
          <w:rFonts w:ascii="Arial" w:hAnsi="Arial" w:cs="Arial"/>
          <w:b/>
          <w:sz w:val="24"/>
          <w:szCs w:val="24"/>
        </w:rPr>
        <w:t>…….</w:t>
      </w:r>
      <w:proofErr w:type="gramEnd"/>
      <w:r w:rsidR="0004053A">
        <w:rPr>
          <w:rFonts w:ascii="Arial" w:hAnsi="Arial" w:cs="Arial"/>
          <w:b/>
          <w:sz w:val="24"/>
          <w:szCs w:val="24"/>
        </w:rPr>
        <w:t>.</w:t>
      </w:r>
    </w:p>
    <w:p w14:paraId="66FF6946" w14:textId="77777777" w:rsidR="004938AA" w:rsidRDefault="004938AA" w:rsidP="00446BD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</w:p>
    <w:p w14:paraId="6F7699F0" w14:textId="77777777" w:rsidR="007A29C0" w:rsidRPr="00446BD3" w:rsidRDefault="00217C1E" w:rsidP="00446BD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446BD3">
        <w:rPr>
          <w:rFonts w:ascii="Arial" w:hAnsi="Arial" w:cs="Arial"/>
          <w:b/>
          <w:sz w:val="28"/>
          <w:szCs w:val="28"/>
        </w:rPr>
        <w:t>Žádost o odklad povinné školní docházky</w:t>
      </w:r>
    </w:p>
    <w:p w14:paraId="33FC8FEA" w14:textId="77777777" w:rsidR="007A29C0" w:rsidRPr="00AB5733" w:rsidRDefault="007A29C0" w:rsidP="00642247">
      <w:pPr>
        <w:spacing w:after="120"/>
        <w:rPr>
          <w:rFonts w:ascii="Arial" w:hAnsi="Arial" w:cs="Arial"/>
          <w:b/>
          <w:sz w:val="18"/>
          <w:szCs w:val="18"/>
        </w:rPr>
      </w:pPr>
      <w:r w:rsidRPr="00AB5733">
        <w:rPr>
          <w:rFonts w:ascii="Arial" w:hAnsi="Arial" w:cs="Arial"/>
          <w:b/>
          <w:sz w:val="18"/>
          <w:szCs w:val="18"/>
        </w:rPr>
        <w:t>___________________________________________________________________</w:t>
      </w:r>
      <w:r w:rsidR="00AB5733">
        <w:rPr>
          <w:rFonts w:ascii="Arial" w:hAnsi="Arial" w:cs="Arial"/>
          <w:b/>
          <w:sz w:val="18"/>
          <w:szCs w:val="18"/>
        </w:rPr>
        <w:t>__________________</w:t>
      </w:r>
      <w:r w:rsidRPr="00AB5733">
        <w:rPr>
          <w:rFonts w:ascii="Arial" w:hAnsi="Arial" w:cs="Arial"/>
          <w:b/>
          <w:sz w:val="18"/>
          <w:szCs w:val="18"/>
        </w:rPr>
        <w:t>___________</w:t>
      </w:r>
    </w:p>
    <w:p w14:paraId="7B29C3EB" w14:textId="77777777" w:rsidR="002507F3" w:rsidRDefault="002507F3" w:rsidP="00A31866">
      <w:pPr>
        <w:spacing w:after="0" w:line="240" w:lineRule="auto"/>
        <w:contextualSpacing/>
        <w:rPr>
          <w:rFonts w:ascii="Arial" w:hAnsi="Arial" w:cs="Arial"/>
        </w:rPr>
      </w:pPr>
    </w:p>
    <w:p w14:paraId="0C4E0C41" w14:textId="77777777" w:rsidR="00055301" w:rsidRPr="00446BD3" w:rsidRDefault="00055301" w:rsidP="00A40500">
      <w:pPr>
        <w:spacing w:after="240"/>
        <w:rPr>
          <w:rFonts w:ascii="Arial" w:hAnsi="Arial" w:cs="Arial"/>
          <w:b/>
        </w:rPr>
      </w:pPr>
      <w:r w:rsidRPr="00886552">
        <w:rPr>
          <w:rFonts w:ascii="Arial" w:hAnsi="Arial" w:cs="Arial"/>
          <w:b/>
          <w:i/>
        </w:rPr>
        <w:t>Jméno a příjmení dítěte</w:t>
      </w:r>
      <w:r w:rsidRPr="00446BD3">
        <w:rPr>
          <w:rFonts w:ascii="Arial" w:hAnsi="Arial" w:cs="Arial"/>
          <w:b/>
        </w:rPr>
        <w:t>:</w:t>
      </w:r>
      <w:r w:rsidR="00575B79" w:rsidRPr="00446BD3">
        <w:rPr>
          <w:rFonts w:ascii="Arial" w:hAnsi="Arial" w:cs="Arial"/>
          <w:b/>
        </w:rPr>
        <w:t xml:space="preserve"> </w:t>
      </w:r>
      <w:r w:rsidR="00466D14">
        <w:rPr>
          <w:rFonts w:ascii="Arial" w:hAnsi="Arial" w:cs="Arial"/>
          <w:b/>
          <w:sz w:val="24"/>
          <w:szCs w:val="24"/>
        </w:rPr>
        <w:t>……………………………………...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805"/>
      </w:tblGrid>
      <w:tr w:rsidR="00575B79" w14:paraId="1001A630" w14:textId="77777777" w:rsidTr="007007F0">
        <w:tc>
          <w:tcPr>
            <w:tcW w:w="3823" w:type="dxa"/>
            <w:vAlign w:val="center"/>
          </w:tcPr>
          <w:p w14:paraId="2938D316" w14:textId="77777777" w:rsidR="00575B79" w:rsidRDefault="00575B79" w:rsidP="00466D14">
            <w:pPr>
              <w:tabs>
                <w:tab w:val="left" w:pos="2268"/>
                <w:tab w:val="left" w:pos="4962"/>
              </w:tabs>
              <w:spacing w:after="120"/>
              <w:rPr>
                <w:rFonts w:ascii="Arial" w:hAnsi="Arial" w:cs="Arial"/>
              </w:rPr>
            </w:pPr>
            <w:r w:rsidRPr="00837A63">
              <w:rPr>
                <w:rFonts w:ascii="Arial" w:hAnsi="Arial" w:cs="Arial"/>
                <w:i/>
              </w:rPr>
              <w:t>Datum narození</w:t>
            </w:r>
            <w:r w:rsidRPr="00055301">
              <w:rPr>
                <w:rFonts w:ascii="Arial" w:hAnsi="Arial" w:cs="Arial"/>
              </w:rPr>
              <w:t>:</w:t>
            </w:r>
            <w:r w:rsidR="007007F0">
              <w:rPr>
                <w:rFonts w:ascii="Arial" w:hAnsi="Arial" w:cs="Arial"/>
              </w:rPr>
              <w:t xml:space="preserve"> </w:t>
            </w:r>
            <w:r w:rsidR="00466D14">
              <w:rPr>
                <w:rFonts w:ascii="Arial" w:hAnsi="Arial" w:cs="Arial"/>
              </w:rPr>
              <w:t>…………………</w:t>
            </w:r>
          </w:p>
        </w:tc>
        <w:tc>
          <w:tcPr>
            <w:tcW w:w="5805" w:type="dxa"/>
            <w:vAlign w:val="center"/>
          </w:tcPr>
          <w:p w14:paraId="0406B2AF" w14:textId="77777777" w:rsidR="00575B79" w:rsidRDefault="00575B79" w:rsidP="00466D14">
            <w:pPr>
              <w:tabs>
                <w:tab w:val="left" w:pos="2268"/>
                <w:tab w:val="left" w:pos="4962"/>
              </w:tabs>
              <w:spacing w:after="120"/>
              <w:rPr>
                <w:rFonts w:ascii="Arial" w:hAnsi="Arial" w:cs="Arial"/>
              </w:rPr>
            </w:pPr>
            <w:r w:rsidRPr="00837A63">
              <w:rPr>
                <w:rFonts w:ascii="Arial" w:hAnsi="Arial" w:cs="Arial"/>
                <w:i/>
              </w:rPr>
              <w:t>Místo narození</w:t>
            </w:r>
            <w:r w:rsidRPr="00055301">
              <w:rPr>
                <w:rFonts w:ascii="Arial" w:hAnsi="Arial" w:cs="Arial"/>
              </w:rPr>
              <w:t>:</w:t>
            </w:r>
            <w:r w:rsidR="007007F0">
              <w:rPr>
                <w:rFonts w:ascii="Arial" w:hAnsi="Arial" w:cs="Arial"/>
              </w:rPr>
              <w:t xml:space="preserve"> </w:t>
            </w:r>
            <w:r w:rsidR="00466D14">
              <w:rPr>
                <w:rFonts w:ascii="Arial" w:hAnsi="Arial" w:cs="Arial"/>
              </w:rPr>
              <w:t>……………………</w:t>
            </w:r>
          </w:p>
        </w:tc>
      </w:tr>
      <w:tr w:rsidR="00575B79" w14:paraId="1A259FD1" w14:textId="77777777" w:rsidTr="007007F0">
        <w:tc>
          <w:tcPr>
            <w:tcW w:w="3823" w:type="dxa"/>
            <w:vAlign w:val="center"/>
          </w:tcPr>
          <w:p w14:paraId="2A514546" w14:textId="77777777" w:rsidR="00575B79" w:rsidRPr="00055301" w:rsidRDefault="00575B79" w:rsidP="00466D14">
            <w:pPr>
              <w:tabs>
                <w:tab w:val="left" w:pos="2268"/>
                <w:tab w:val="left" w:pos="4962"/>
              </w:tabs>
              <w:spacing w:after="120"/>
              <w:rPr>
                <w:rFonts w:ascii="Arial" w:hAnsi="Arial" w:cs="Arial"/>
              </w:rPr>
            </w:pPr>
            <w:r w:rsidRPr="00837A63">
              <w:rPr>
                <w:rFonts w:ascii="Arial" w:hAnsi="Arial" w:cs="Arial"/>
                <w:i/>
              </w:rPr>
              <w:t>Rodné číslo</w:t>
            </w:r>
            <w:r w:rsidRPr="00055301">
              <w:rPr>
                <w:rFonts w:ascii="Arial" w:hAnsi="Arial" w:cs="Arial"/>
              </w:rPr>
              <w:t>:</w:t>
            </w:r>
            <w:r w:rsidR="007007F0">
              <w:rPr>
                <w:rFonts w:ascii="Arial" w:hAnsi="Arial" w:cs="Arial"/>
              </w:rPr>
              <w:t xml:space="preserve"> </w:t>
            </w:r>
            <w:r w:rsidR="00466D14">
              <w:rPr>
                <w:rFonts w:ascii="Arial" w:hAnsi="Arial" w:cs="Arial"/>
              </w:rPr>
              <w:t>……………………..</w:t>
            </w:r>
          </w:p>
        </w:tc>
        <w:tc>
          <w:tcPr>
            <w:tcW w:w="5805" w:type="dxa"/>
            <w:vAlign w:val="center"/>
          </w:tcPr>
          <w:p w14:paraId="0ADB4D00" w14:textId="77777777" w:rsidR="00575B79" w:rsidRPr="00055301" w:rsidRDefault="00575B79" w:rsidP="00466D14">
            <w:pPr>
              <w:tabs>
                <w:tab w:val="left" w:pos="2268"/>
                <w:tab w:val="left" w:pos="4962"/>
              </w:tabs>
              <w:spacing w:after="120"/>
              <w:rPr>
                <w:rFonts w:ascii="Arial" w:hAnsi="Arial" w:cs="Arial"/>
              </w:rPr>
            </w:pPr>
            <w:r w:rsidRPr="00837A63">
              <w:rPr>
                <w:rFonts w:ascii="Arial" w:hAnsi="Arial" w:cs="Arial"/>
                <w:i/>
              </w:rPr>
              <w:t>Státní příslušnost</w:t>
            </w:r>
            <w:r w:rsidRPr="00055301">
              <w:rPr>
                <w:rFonts w:ascii="Arial" w:hAnsi="Arial" w:cs="Arial"/>
              </w:rPr>
              <w:t xml:space="preserve">: </w:t>
            </w:r>
            <w:r w:rsidR="00466D14">
              <w:rPr>
                <w:rFonts w:ascii="Arial" w:hAnsi="Arial" w:cs="Arial"/>
              </w:rPr>
              <w:t>…………………</w:t>
            </w:r>
          </w:p>
        </w:tc>
      </w:tr>
    </w:tbl>
    <w:p w14:paraId="3070CBD9" w14:textId="77777777" w:rsidR="00837A63" w:rsidRDefault="00837A63" w:rsidP="00575B79">
      <w:pPr>
        <w:spacing w:after="120"/>
        <w:ind w:firstLine="142"/>
        <w:rPr>
          <w:rFonts w:ascii="Arial" w:hAnsi="Arial" w:cs="Arial"/>
        </w:rPr>
      </w:pPr>
    </w:p>
    <w:p w14:paraId="72492323" w14:textId="77777777" w:rsidR="00055301" w:rsidRDefault="00055301" w:rsidP="00837A63">
      <w:pPr>
        <w:spacing w:after="120"/>
        <w:rPr>
          <w:rFonts w:ascii="Arial" w:hAnsi="Arial" w:cs="Arial"/>
        </w:rPr>
      </w:pPr>
      <w:r w:rsidRPr="00837A63">
        <w:rPr>
          <w:rFonts w:ascii="Arial" w:hAnsi="Arial" w:cs="Arial"/>
          <w:i/>
        </w:rPr>
        <w:t>Místo trvalého pobytu</w:t>
      </w:r>
      <w:r w:rsidRPr="00055301">
        <w:rPr>
          <w:rFonts w:ascii="Arial" w:hAnsi="Arial" w:cs="Arial"/>
        </w:rPr>
        <w:t>:</w:t>
      </w:r>
      <w:r w:rsidR="00BC18A4">
        <w:rPr>
          <w:rFonts w:ascii="Arial" w:hAnsi="Arial" w:cs="Arial"/>
        </w:rPr>
        <w:t xml:space="preserve"> </w:t>
      </w:r>
      <w:r w:rsidR="00466D14">
        <w:rPr>
          <w:rFonts w:ascii="Arial" w:hAnsi="Arial" w:cs="Arial"/>
        </w:rPr>
        <w:t>……………………………………………………………</w:t>
      </w:r>
    </w:p>
    <w:p w14:paraId="7AD5F7B6" w14:textId="77777777" w:rsidR="00640C82" w:rsidRPr="00640C82" w:rsidRDefault="00640C82" w:rsidP="00837A63">
      <w:pPr>
        <w:spacing w:after="120"/>
        <w:rPr>
          <w:rFonts w:ascii="Arial" w:hAnsi="Arial" w:cs="Arial"/>
          <w:i/>
          <w:iCs/>
        </w:rPr>
      </w:pPr>
      <w:r w:rsidRPr="00640C82">
        <w:rPr>
          <w:rFonts w:ascii="Arial" w:hAnsi="Arial" w:cs="Arial"/>
          <w:i/>
          <w:iCs/>
        </w:rPr>
        <w:t>Spádovost:</w:t>
      </w:r>
      <w:r w:rsidRPr="00640C82">
        <w:rPr>
          <w:rFonts w:ascii="Arial" w:hAnsi="Arial" w:cs="Arial"/>
          <w:i/>
          <w:iCs/>
        </w:rPr>
        <w:tab/>
        <w:t>ANO</w:t>
      </w:r>
      <w:r w:rsidRPr="00640C82">
        <w:rPr>
          <w:rFonts w:ascii="Arial" w:hAnsi="Arial" w:cs="Arial"/>
          <w:i/>
          <w:iCs/>
        </w:rPr>
        <w:tab/>
      </w:r>
      <w:r w:rsidRPr="00640C82">
        <w:rPr>
          <w:rFonts w:ascii="Arial" w:hAnsi="Arial" w:cs="Arial"/>
          <w:i/>
          <w:iCs/>
        </w:rPr>
        <w:tab/>
        <w:t>NE</w:t>
      </w:r>
    </w:p>
    <w:p w14:paraId="7D8D0703" w14:textId="77777777" w:rsidR="00055301" w:rsidRPr="00055301" w:rsidRDefault="00055301" w:rsidP="00837A63">
      <w:pPr>
        <w:spacing w:after="120"/>
        <w:rPr>
          <w:rFonts w:ascii="Arial" w:hAnsi="Arial" w:cs="Arial"/>
        </w:rPr>
      </w:pPr>
      <w:r w:rsidRPr="00837A63">
        <w:rPr>
          <w:rFonts w:ascii="Arial" w:hAnsi="Arial" w:cs="Arial"/>
          <w:i/>
        </w:rPr>
        <w:t>Mateřská škola</w:t>
      </w:r>
      <w:r w:rsidRPr="00055301">
        <w:rPr>
          <w:rFonts w:ascii="Arial" w:hAnsi="Arial" w:cs="Arial"/>
        </w:rPr>
        <w:t>:</w:t>
      </w:r>
      <w:r w:rsidR="007007F0">
        <w:rPr>
          <w:rFonts w:ascii="Arial" w:hAnsi="Arial" w:cs="Arial"/>
        </w:rPr>
        <w:t xml:space="preserve"> </w:t>
      </w:r>
      <w:r w:rsidR="00466D14">
        <w:rPr>
          <w:rFonts w:ascii="Arial" w:hAnsi="Arial" w:cs="Arial"/>
        </w:rPr>
        <w:t>…………………………………………………………………...</w:t>
      </w:r>
    </w:p>
    <w:p w14:paraId="2652EEB5" w14:textId="77777777" w:rsidR="00446BD3" w:rsidRDefault="00446BD3" w:rsidP="00055301">
      <w:pPr>
        <w:spacing w:after="120"/>
        <w:rPr>
          <w:rFonts w:ascii="Arial" w:hAnsi="Arial" w:cs="Arial"/>
          <w:b/>
        </w:rPr>
      </w:pPr>
    </w:p>
    <w:p w14:paraId="569C6FE4" w14:textId="77777777" w:rsidR="00055301" w:rsidRPr="00446BD3" w:rsidRDefault="00055301" w:rsidP="00A40500">
      <w:pPr>
        <w:spacing w:after="240"/>
        <w:rPr>
          <w:rFonts w:ascii="Arial" w:hAnsi="Arial" w:cs="Arial"/>
          <w:b/>
        </w:rPr>
      </w:pPr>
      <w:r w:rsidRPr="00886552">
        <w:rPr>
          <w:rFonts w:ascii="Arial" w:hAnsi="Arial" w:cs="Arial"/>
          <w:b/>
          <w:i/>
        </w:rPr>
        <w:t>Zákonný zástupce (jméno a příjmení)</w:t>
      </w:r>
      <w:r w:rsidRPr="00446BD3">
        <w:rPr>
          <w:rFonts w:ascii="Arial" w:hAnsi="Arial" w:cs="Arial"/>
          <w:b/>
        </w:rPr>
        <w:t>:</w:t>
      </w:r>
      <w:r w:rsidR="007007F0">
        <w:rPr>
          <w:rFonts w:ascii="Arial" w:hAnsi="Arial" w:cs="Arial"/>
          <w:b/>
        </w:rPr>
        <w:t xml:space="preserve"> </w:t>
      </w:r>
      <w:r w:rsidR="00466D14">
        <w:rPr>
          <w:rFonts w:ascii="Arial" w:hAnsi="Arial" w:cs="Arial"/>
          <w:b/>
          <w:sz w:val="24"/>
          <w:szCs w:val="24"/>
        </w:rPr>
        <w:t>………………………………………….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6"/>
      </w:tblGrid>
      <w:tr w:rsidR="00575B79" w14:paraId="65E36A61" w14:textId="77777777" w:rsidTr="00837A63">
        <w:tc>
          <w:tcPr>
            <w:tcW w:w="3402" w:type="dxa"/>
            <w:vAlign w:val="center"/>
          </w:tcPr>
          <w:p w14:paraId="4A7D6B5F" w14:textId="77777777" w:rsidR="00575B79" w:rsidRDefault="00575B79" w:rsidP="00466D14">
            <w:pPr>
              <w:tabs>
                <w:tab w:val="left" w:pos="2268"/>
                <w:tab w:val="left" w:pos="4962"/>
              </w:tabs>
              <w:spacing w:after="120"/>
              <w:rPr>
                <w:rFonts w:ascii="Arial" w:hAnsi="Arial" w:cs="Arial"/>
              </w:rPr>
            </w:pPr>
            <w:r w:rsidRPr="00837A63">
              <w:rPr>
                <w:rFonts w:ascii="Arial" w:hAnsi="Arial" w:cs="Arial"/>
                <w:i/>
              </w:rPr>
              <w:t>Mobil</w:t>
            </w:r>
            <w:r w:rsidRPr="00055301">
              <w:rPr>
                <w:rFonts w:ascii="Arial" w:hAnsi="Arial" w:cs="Arial"/>
              </w:rPr>
              <w:t>:</w:t>
            </w:r>
            <w:r w:rsidR="007007F0">
              <w:rPr>
                <w:rFonts w:ascii="Arial" w:hAnsi="Arial" w:cs="Arial"/>
              </w:rPr>
              <w:t xml:space="preserve"> </w:t>
            </w:r>
            <w:r w:rsidR="00466D14">
              <w:rPr>
                <w:rFonts w:ascii="Arial" w:hAnsi="Arial" w:cs="Arial"/>
              </w:rPr>
              <w:t>……………………………</w:t>
            </w:r>
          </w:p>
        </w:tc>
        <w:tc>
          <w:tcPr>
            <w:tcW w:w="6226" w:type="dxa"/>
            <w:vAlign w:val="center"/>
          </w:tcPr>
          <w:p w14:paraId="488D0AC8" w14:textId="77777777" w:rsidR="00575B79" w:rsidRDefault="00837A63" w:rsidP="00466D14">
            <w:pPr>
              <w:tabs>
                <w:tab w:val="left" w:pos="4253"/>
              </w:tabs>
              <w:spacing w:after="120"/>
              <w:rPr>
                <w:rFonts w:ascii="Arial" w:hAnsi="Arial" w:cs="Arial"/>
              </w:rPr>
            </w:pPr>
            <w:r w:rsidRPr="00837A63">
              <w:rPr>
                <w:rFonts w:ascii="Arial" w:hAnsi="Arial" w:cs="Arial"/>
                <w:i/>
              </w:rPr>
              <w:t>Email</w:t>
            </w:r>
            <w:r>
              <w:rPr>
                <w:rFonts w:ascii="Arial" w:hAnsi="Arial" w:cs="Arial"/>
              </w:rPr>
              <w:t xml:space="preserve">: </w:t>
            </w:r>
            <w:r w:rsidR="00466D14">
              <w:rPr>
                <w:rFonts w:ascii="Arial" w:hAnsi="Arial" w:cs="Arial"/>
              </w:rPr>
              <w:t>…………………………………………...</w:t>
            </w:r>
          </w:p>
        </w:tc>
      </w:tr>
    </w:tbl>
    <w:p w14:paraId="6074EF44" w14:textId="77777777" w:rsidR="00575B79" w:rsidRDefault="00575B79" w:rsidP="00055301">
      <w:pPr>
        <w:spacing w:after="120"/>
        <w:rPr>
          <w:rFonts w:ascii="Arial" w:hAnsi="Arial" w:cs="Arial"/>
        </w:rPr>
      </w:pPr>
    </w:p>
    <w:p w14:paraId="010BF05A" w14:textId="77777777" w:rsidR="00055301" w:rsidRPr="007007F0" w:rsidRDefault="00055301" w:rsidP="00055301">
      <w:pPr>
        <w:spacing w:after="120"/>
        <w:rPr>
          <w:rFonts w:ascii="Arial" w:hAnsi="Arial" w:cs="Arial"/>
          <w:b/>
        </w:rPr>
      </w:pPr>
      <w:r w:rsidRPr="007007F0">
        <w:rPr>
          <w:rFonts w:ascii="Arial" w:hAnsi="Arial" w:cs="Arial"/>
          <w:b/>
        </w:rPr>
        <w:t>Adresa pro korespondenci:</w:t>
      </w:r>
    </w:p>
    <w:p w14:paraId="42106EB5" w14:textId="77777777" w:rsidR="00055301" w:rsidRPr="00055301" w:rsidRDefault="00055301" w:rsidP="0005530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………………………..</w:t>
      </w:r>
      <w:r w:rsidRPr="00055301">
        <w:rPr>
          <w:rFonts w:ascii="Arial" w:hAnsi="Arial" w:cs="Arial"/>
        </w:rPr>
        <w:t>.........................................................................................................................</w:t>
      </w:r>
    </w:p>
    <w:p w14:paraId="0B73F092" w14:textId="77777777" w:rsidR="00055301" w:rsidRPr="00055301" w:rsidRDefault="00055301" w:rsidP="00055301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055301">
        <w:rPr>
          <w:rFonts w:ascii="Arial" w:hAnsi="Arial" w:cs="Arial"/>
          <w:sz w:val="20"/>
          <w:szCs w:val="20"/>
        </w:rPr>
        <w:t>(pokud je jiná než trvalé bydliště dítěte)</w:t>
      </w:r>
    </w:p>
    <w:p w14:paraId="79E0D5AC" w14:textId="77777777" w:rsidR="00055301" w:rsidRDefault="00055301" w:rsidP="00055301">
      <w:pPr>
        <w:spacing w:after="120"/>
        <w:rPr>
          <w:rFonts w:ascii="Arial" w:hAnsi="Arial" w:cs="Arial"/>
        </w:rPr>
      </w:pPr>
    </w:p>
    <w:p w14:paraId="41721002" w14:textId="77777777" w:rsidR="00446BD3" w:rsidRPr="0004053A" w:rsidRDefault="00446BD3" w:rsidP="00446BD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4053A">
        <w:rPr>
          <w:rFonts w:ascii="Arial" w:hAnsi="Arial" w:cs="Arial"/>
          <w:b/>
          <w:sz w:val="20"/>
          <w:szCs w:val="20"/>
        </w:rPr>
        <w:t>Ředitel školy:</w:t>
      </w:r>
      <w:r w:rsidRPr="0004053A">
        <w:rPr>
          <w:rFonts w:ascii="Arial" w:hAnsi="Arial" w:cs="Arial"/>
          <w:sz w:val="20"/>
          <w:szCs w:val="20"/>
        </w:rPr>
        <w:t xml:space="preserve"> Ing. Jiří Kyliánek</w:t>
      </w:r>
    </w:p>
    <w:p w14:paraId="4FDD058D" w14:textId="77777777" w:rsidR="00446BD3" w:rsidRPr="0004053A" w:rsidRDefault="00446BD3" w:rsidP="00446BD3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04053A">
        <w:rPr>
          <w:rFonts w:ascii="Arial" w:hAnsi="Arial" w:cs="Arial"/>
          <w:sz w:val="20"/>
          <w:szCs w:val="20"/>
        </w:rPr>
        <w:t>Základní škola Čelákovice, Kostelní 457, 250 88, příspěvková organizace</w:t>
      </w:r>
    </w:p>
    <w:p w14:paraId="6D2AD07B" w14:textId="77777777" w:rsidR="00446BD3" w:rsidRPr="0004053A" w:rsidRDefault="00446BD3" w:rsidP="00055301">
      <w:pPr>
        <w:spacing w:after="120"/>
        <w:rPr>
          <w:rFonts w:ascii="Arial" w:hAnsi="Arial" w:cs="Arial"/>
          <w:sz w:val="20"/>
          <w:szCs w:val="20"/>
        </w:rPr>
      </w:pPr>
    </w:p>
    <w:p w14:paraId="1E8CEBDB" w14:textId="715B90AB" w:rsidR="00055301" w:rsidRPr="0004053A" w:rsidRDefault="00055301" w:rsidP="004938AA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04053A">
        <w:rPr>
          <w:rFonts w:ascii="Arial" w:hAnsi="Arial" w:cs="Arial"/>
          <w:sz w:val="20"/>
          <w:szCs w:val="20"/>
        </w:rPr>
        <w:t xml:space="preserve">Žádám o odklad povinné školní docházky pro školní rok </w:t>
      </w:r>
      <w:r w:rsidR="009F6D8D">
        <w:rPr>
          <w:rFonts w:ascii="Arial" w:hAnsi="Arial" w:cs="Arial"/>
          <w:sz w:val="20"/>
          <w:szCs w:val="20"/>
        </w:rPr>
        <w:t>…………….</w:t>
      </w:r>
      <w:r w:rsidRPr="0004053A">
        <w:rPr>
          <w:rFonts w:ascii="Arial" w:hAnsi="Arial" w:cs="Arial"/>
          <w:sz w:val="20"/>
          <w:szCs w:val="20"/>
        </w:rPr>
        <w:t xml:space="preserve"> Pokud bude nutno řízení přerušit do té doby, než získám potřebná doporučující vyjádření, a poté ukončit přerušení řízení, vzdávám se ve smyslu §72 zákona č.500/2004 Sb.</w:t>
      </w:r>
      <w:r w:rsidR="00446BD3" w:rsidRPr="0004053A">
        <w:rPr>
          <w:rFonts w:ascii="Arial" w:hAnsi="Arial" w:cs="Arial"/>
          <w:sz w:val="20"/>
          <w:szCs w:val="20"/>
        </w:rPr>
        <w:t xml:space="preserve"> </w:t>
      </w:r>
      <w:r w:rsidRPr="0004053A">
        <w:rPr>
          <w:rFonts w:ascii="Arial" w:hAnsi="Arial" w:cs="Arial"/>
          <w:sz w:val="20"/>
          <w:szCs w:val="20"/>
        </w:rPr>
        <w:t>o správním řízení v platném znění nároku na doručení písemného vyhotovení usnesení o přerušení řízení a informaci o ukončení přerušení řízení.</w:t>
      </w:r>
    </w:p>
    <w:p w14:paraId="1F40FD10" w14:textId="77777777" w:rsidR="004938AA" w:rsidRPr="0004053A" w:rsidRDefault="004938AA" w:rsidP="00055301">
      <w:pPr>
        <w:spacing w:after="120"/>
        <w:rPr>
          <w:rFonts w:ascii="Arial" w:hAnsi="Arial" w:cs="Arial"/>
          <w:sz w:val="20"/>
          <w:szCs w:val="20"/>
        </w:rPr>
      </w:pPr>
    </w:p>
    <w:p w14:paraId="1B3913C0" w14:textId="77777777" w:rsidR="00055301" w:rsidRPr="0004053A" w:rsidRDefault="00055301" w:rsidP="00055301">
      <w:pPr>
        <w:spacing w:after="120"/>
        <w:rPr>
          <w:rFonts w:ascii="Arial" w:hAnsi="Arial" w:cs="Arial"/>
          <w:sz w:val="20"/>
          <w:szCs w:val="20"/>
        </w:rPr>
      </w:pPr>
      <w:r w:rsidRPr="0004053A">
        <w:rPr>
          <w:rFonts w:ascii="Arial" w:hAnsi="Arial" w:cs="Arial"/>
          <w:sz w:val="20"/>
          <w:szCs w:val="20"/>
        </w:rPr>
        <w:t xml:space="preserve">Přílohy:  </w:t>
      </w:r>
    </w:p>
    <w:p w14:paraId="51945B80" w14:textId="7A044195" w:rsidR="00055301" w:rsidRPr="009F6D8D" w:rsidRDefault="00055301" w:rsidP="009F6D8D">
      <w:pPr>
        <w:pStyle w:val="Odstavecseseznamem"/>
        <w:numPr>
          <w:ilvl w:val="0"/>
          <w:numId w:val="2"/>
        </w:numPr>
        <w:spacing w:after="120"/>
        <w:rPr>
          <w:rFonts w:ascii="Arial" w:hAnsi="Arial" w:cs="Arial"/>
        </w:rPr>
      </w:pPr>
      <w:r w:rsidRPr="0004053A">
        <w:rPr>
          <w:rFonts w:ascii="Arial" w:hAnsi="Arial" w:cs="Arial"/>
        </w:rPr>
        <w:t>doporučení příslušného poradenského zařízení (</w:t>
      </w:r>
      <w:r w:rsidR="0004053A" w:rsidRPr="0004053A">
        <w:rPr>
          <w:rFonts w:ascii="Arial" w:hAnsi="Arial" w:cs="Arial"/>
        </w:rPr>
        <w:t>pedagogicko – psychologické</w:t>
      </w:r>
      <w:r w:rsidRPr="0004053A">
        <w:rPr>
          <w:rFonts w:ascii="Arial" w:hAnsi="Arial" w:cs="Arial"/>
        </w:rPr>
        <w:t xml:space="preserve"> poradny)</w:t>
      </w:r>
    </w:p>
    <w:p w14:paraId="4387164A" w14:textId="77777777" w:rsidR="0004053A" w:rsidRPr="0004053A" w:rsidRDefault="0004053A" w:rsidP="00446BD3">
      <w:pPr>
        <w:pStyle w:val="Odstavecseseznamem"/>
        <w:numPr>
          <w:ilvl w:val="0"/>
          <w:numId w:val="2"/>
        </w:numPr>
        <w:spacing w:after="120"/>
        <w:rPr>
          <w:rFonts w:ascii="Arial" w:hAnsi="Arial" w:cs="Arial"/>
        </w:rPr>
      </w:pPr>
      <w:r w:rsidRPr="0004053A">
        <w:rPr>
          <w:rFonts w:ascii="Arial" w:hAnsi="Arial" w:cs="Arial"/>
        </w:rPr>
        <w:t>doporučení lékaře specialisty</w:t>
      </w:r>
    </w:p>
    <w:p w14:paraId="306EF817" w14:textId="77777777" w:rsidR="004938AA" w:rsidRPr="0004053A" w:rsidRDefault="004938AA" w:rsidP="00575B7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3050B7" w14:textId="77777777" w:rsidR="00055301" w:rsidRPr="0004053A" w:rsidRDefault="00055301" w:rsidP="00575B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4053A">
        <w:rPr>
          <w:rFonts w:ascii="Arial" w:hAnsi="Arial" w:cs="Arial"/>
          <w:sz w:val="20"/>
          <w:szCs w:val="20"/>
        </w:rPr>
        <w:t xml:space="preserve">V Čelákovicích dne </w:t>
      </w:r>
      <w:r w:rsidR="00A43E1D" w:rsidRPr="0004053A">
        <w:rPr>
          <w:rFonts w:ascii="Arial" w:hAnsi="Arial" w:cs="Arial"/>
          <w:sz w:val="20"/>
          <w:szCs w:val="20"/>
        </w:rPr>
        <w:t>……………………….</w:t>
      </w:r>
    </w:p>
    <w:p w14:paraId="54954576" w14:textId="77777777" w:rsidR="00575B79" w:rsidRDefault="00575B79" w:rsidP="00575B79">
      <w:pPr>
        <w:spacing w:after="0" w:line="240" w:lineRule="auto"/>
        <w:rPr>
          <w:rFonts w:ascii="Arial" w:hAnsi="Arial" w:cs="Arial"/>
        </w:rPr>
      </w:pPr>
    </w:p>
    <w:p w14:paraId="7D96968E" w14:textId="77777777" w:rsidR="00575B79" w:rsidRPr="004938AA" w:rsidRDefault="00055301" w:rsidP="00640C82">
      <w:pPr>
        <w:spacing w:after="0" w:line="240" w:lineRule="auto"/>
        <w:jc w:val="right"/>
        <w:rPr>
          <w:rFonts w:ascii="Arial" w:hAnsi="Arial" w:cs="Arial"/>
        </w:rPr>
      </w:pPr>
      <w:r w:rsidRPr="004938AA">
        <w:rPr>
          <w:rFonts w:ascii="Arial" w:hAnsi="Arial" w:cs="Arial"/>
        </w:rPr>
        <w:t>Podpis zákonného zástupce .............................................</w:t>
      </w:r>
    </w:p>
    <w:sectPr w:rsidR="00575B79" w:rsidRPr="004938AA" w:rsidSect="00A31866">
      <w:headerReference w:type="default" r:id="rId7"/>
      <w:footerReference w:type="default" r:id="rId8"/>
      <w:pgSz w:w="11906" w:h="16838" w:code="9"/>
      <w:pgMar w:top="1418" w:right="1134" w:bottom="851" w:left="1134" w:header="705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B0F830" w14:textId="77777777" w:rsidR="00CD1B17" w:rsidRDefault="00CD1B17" w:rsidP="00642247">
      <w:pPr>
        <w:spacing w:after="0" w:line="240" w:lineRule="auto"/>
      </w:pPr>
      <w:r>
        <w:separator/>
      </w:r>
    </w:p>
  </w:endnote>
  <w:endnote w:type="continuationSeparator" w:id="0">
    <w:p w14:paraId="1F1B39DC" w14:textId="77777777" w:rsidR="00CD1B17" w:rsidRDefault="00CD1B17" w:rsidP="00642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E4D08" w14:textId="77777777" w:rsidR="00842D48" w:rsidRPr="00C04873" w:rsidRDefault="00842D48">
    <w:pPr>
      <w:pStyle w:val="Zpat"/>
      <w:rPr>
        <w:rFonts w:ascii="Times New Roman" w:hAnsi="Times New Roman" w:cs="Times New Roman"/>
        <w:sz w:val="20"/>
        <w:szCs w:val="20"/>
      </w:rPr>
    </w:pPr>
    <w:r w:rsidRPr="00C04873">
      <w:rPr>
        <w:rFonts w:ascii="Times New Roman" w:hAnsi="Times New Roman" w:cs="Times New Roman"/>
        <w:sz w:val="20"/>
        <w:szCs w:val="20"/>
      </w:rPr>
      <w:t>________________________________________________________________________________________________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842D48" w:rsidRPr="00C04873" w14:paraId="14F6725A" w14:textId="77777777" w:rsidTr="00CD7928">
      <w:tc>
        <w:tcPr>
          <w:tcW w:w="4814" w:type="dxa"/>
        </w:tcPr>
        <w:p w14:paraId="6A3DD471" w14:textId="77777777" w:rsidR="00842D48" w:rsidRPr="00C04873" w:rsidRDefault="00842D48" w:rsidP="00A31866">
          <w:pPr>
            <w:pStyle w:val="Zpat"/>
            <w:spacing w:before="120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www.kamenka-celakovice.cz</w:t>
          </w:r>
        </w:p>
        <w:p w14:paraId="610BE2A8" w14:textId="77777777" w:rsidR="00842D48" w:rsidRPr="00C04873" w:rsidRDefault="00842D48" w:rsidP="00087310">
          <w:pPr>
            <w:pStyle w:val="Zpa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skola@kamenka-celakovice.cz</w:t>
          </w:r>
        </w:p>
        <w:p w14:paraId="200322F8" w14:textId="77777777" w:rsidR="00842D48" w:rsidRPr="00C04873" w:rsidRDefault="00842D48" w:rsidP="00087310">
          <w:pPr>
            <w:pStyle w:val="Zpa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Tel.: +420 326 990 211</w:t>
          </w:r>
        </w:p>
        <w:p w14:paraId="33615910" w14:textId="77777777" w:rsidR="00842D48" w:rsidRPr="00C04873" w:rsidRDefault="00842D48" w:rsidP="00087310">
          <w:pPr>
            <w:pStyle w:val="Zpa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ID datové schránky: m8xmkhx</w:t>
          </w:r>
        </w:p>
      </w:tc>
      <w:tc>
        <w:tcPr>
          <w:tcW w:w="4814" w:type="dxa"/>
        </w:tcPr>
        <w:p w14:paraId="38A293E7" w14:textId="77777777" w:rsidR="00842D48" w:rsidRPr="00C04873" w:rsidRDefault="00842D48" w:rsidP="00A31866">
          <w:pPr>
            <w:pStyle w:val="Zpat"/>
            <w:spacing w:before="120"/>
            <w:jc w:val="righ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RED-IZO: 600052141</w:t>
          </w:r>
        </w:p>
        <w:p w14:paraId="5010DDA2" w14:textId="77777777" w:rsidR="00842D48" w:rsidRPr="00C04873" w:rsidRDefault="00842D48" w:rsidP="00CD7928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IZO: 108003906</w:t>
          </w:r>
        </w:p>
        <w:p w14:paraId="32136C17" w14:textId="77777777" w:rsidR="00842D48" w:rsidRPr="00C04873" w:rsidRDefault="00842D48" w:rsidP="00CD7928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IČ: 43752047</w:t>
          </w:r>
        </w:p>
        <w:p w14:paraId="2E2678D6" w14:textId="77777777" w:rsidR="00842D48" w:rsidRPr="00C04873" w:rsidRDefault="00842D48" w:rsidP="00CD7928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C04873">
            <w:rPr>
              <w:rFonts w:ascii="Arial" w:hAnsi="Arial" w:cs="Arial"/>
              <w:sz w:val="16"/>
              <w:szCs w:val="16"/>
            </w:rPr>
            <w:t>č.ú.: KB 19–6055430267/0100</w:t>
          </w:r>
        </w:p>
      </w:tc>
    </w:tr>
  </w:tbl>
  <w:p w14:paraId="4D8D9A8C" w14:textId="77777777" w:rsidR="00842D48" w:rsidRPr="00087310" w:rsidRDefault="00842D48" w:rsidP="00087310">
    <w:pPr>
      <w:pStyle w:val="Zpa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55F9AA" w14:textId="77777777" w:rsidR="00CD1B17" w:rsidRDefault="00CD1B17" w:rsidP="00642247">
      <w:pPr>
        <w:spacing w:after="0" w:line="240" w:lineRule="auto"/>
      </w:pPr>
      <w:r>
        <w:separator/>
      </w:r>
    </w:p>
  </w:footnote>
  <w:footnote w:type="continuationSeparator" w:id="0">
    <w:p w14:paraId="7D042A49" w14:textId="77777777" w:rsidR="00CD1B17" w:rsidRDefault="00CD1B17" w:rsidP="00642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6"/>
      <w:gridCol w:w="7423"/>
    </w:tblGrid>
    <w:tr w:rsidR="00842D48" w14:paraId="51E0CD6D" w14:textId="77777777" w:rsidTr="00B453A3">
      <w:trPr>
        <w:trHeight w:val="272"/>
      </w:trPr>
      <w:tc>
        <w:tcPr>
          <w:tcW w:w="2216" w:type="dxa"/>
        </w:tcPr>
        <w:p w14:paraId="0B5A8AD2" w14:textId="77777777" w:rsidR="00842D48" w:rsidRDefault="00842D48">
          <w:pPr>
            <w:pStyle w:val="Zhlav"/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8240" behindDoc="0" locked="0" layoutInCell="1" allowOverlap="1" wp14:anchorId="2D252F7A" wp14:editId="069B1578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796290" cy="796290"/>
                <wp:effectExtent l="0" t="0" r="3810" b="381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1200x1200_blue_hl_pap.png"/>
                        <pic:cNvPicPr/>
                      </pic:nvPicPr>
                      <pic:blipFill>
                        <a:blip r:embed="rId1">
                          <a:biLevel thresh="5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796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B8C5230" w14:textId="77777777" w:rsidR="00842D48" w:rsidRDefault="00842D48">
          <w:pPr>
            <w:pStyle w:val="Zhlav"/>
          </w:pPr>
        </w:p>
        <w:p w14:paraId="4139C23F" w14:textId="77777777" w:rsidR="00842D48" w:rsidRDefault="00842D48">
          <w:pPr>
            <w:pStyle w:val="Zhlav"/>
          </w:pPr>
        </w:p>
        <w:p w14:paraId="5FDDB750" w14:textId="77777777" w:rsidR="00842D48" w:rsidRDefault="00842D48">
          <w:pPr>
            <w:pStyle w:val="Zhlav"/>
          </w:pPr>
        </w:p>
        <w:p w14:paraId="57CE5C64" w14:textId="77777777" w:rsidR="00842D48" w:rsidRDefault="00842D48">
          <w:pPr>
            <w:pStyle w:val="Zhlav"/>
          </w:pPr>
        </w:p>
      </w:tc>
      <w:tc>
        <w:tcPr>
          <w:tcW w:w="7423" w:type="dxa"/>
        </w:tcPr>
        <w:p w14:paraId="22BB4A7C" w14:textId="77777777" w:rsidR="00842D48" w:rsidRPr="009D7EF2" w:rsidRDefault="00842D48" w:rsidP="00642247">
          <w:pPr>
            <w:pStyle w:val="Zhlav"/>
            <w:spacing w:before="240"/>
            <w:rPr>
              <w:rFonts w:ascii="Arial" w:hAnsi="Arial" w:cs="Arial"/>
            </w:rPr>
          </w:pPr>
          <w:r w:rsidRPr="009D7EF2">
            <w:rPr>
              <w:rFonts w:ascii="Arial" w:hAnsi="Arial" w:cs="Arial"/>
            </w:rPr>
            <w:t>Základní škola Čelákovice, Kostelní 457, příspěvková organizace</w:t>
          </w:r>
        </w:p>
        <w:p w14:paraId="06254EF1" w14:textId="77777777" w:rsidR="00842D48" w:rsidRPr="009D7EF2" w:rsidRDefault="00842D48">
          <w:pPr>
            <w:pStyle w:val="Zhlav"/>
            <w:rPr>
              <w:rFonts w:ascii="Arial" w:hAnsi="Arial" w:cs="Arial"/>
            </w:rPr>
          </w:pPr>
          <w:r w:rsidRPr="009D7EF2">
            <w:rPr>
              <w:rFonts w:ascii="Arial" w:hAnsi="Arial" w:cs="Arial"/>
            </w:rPr>
            <w:t>Kostelní 457</w:t>
          </w:r>
        </w:p>
        <w:p w14:paraId="6052297F" w14:textId="77777777" w:rsidR="00842D48" w:rsidRPr="009D7EF2" w:rsidRDefault="00842D48">
          <w:pPr>
            <w:pStyle w:val="Zhlav"/>
            <w:rPr>
              <w:rFonts w:ascii="Arial" w:hAnsi="Arial" w:cs="Arial"/>
            </w:rPr>
          </w:pPr>
          <w:r w:rsidRPr="009D7EF2">
            <w:rPr>
              <w:rFonts w:ascii="Arial" w:hAnsi="Arial" w:cs="Arial"/>
            </w:rPr>
            <w:t>250 88 Čelákovice</w:t>
          </w:r>
        </w:p>
        <w:p w14:paraId="4B0EE4F2" w14:textId="77777777" w:rsidR="00842D48" w:rsidRDefault="00842D48">
          <w:pPr>
            <w:pStyle w:val="Zhlav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</w:t>
          </w:r>
        </w:p>
        <w:p w14:paraId="157202C4" w14:textId="77777777" w:rsidR="00842D48" w:rsidRPr="00642247" w:rsidRDefault="00842D48">
          <w:pPr>
            <w:pStyle w:val="Zhlav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3835BF97" w14:textId="77777777" w:rsidR="00842D48" w:rsidRDefault="00842D48" w:rsidP="00837A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3028B"/>
    <w:multiLevelType w:val="hybridMultilevel"/>
    <w:tmpl w:val="8DE2822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47407"/>
    <w:multiLevelType w:val="hybridMultilevel"/>
    <w:tmpl w:val="063C8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318420">
    <w:abstractNumId w:val="0"/>
  </w:num>
  <w:num w:numId="2" w16cid:durableId="10063994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mailMerge>
    <w:mainDocumentType w:val="formLetters"/>
    <w:linkToQuery/>
    <w:dataType w:val="textFile"/>
    <w:query w:val="SELECT * FROM `'Žádost o odklad$'` "/>
    <w:viewMergedData/>
    <w:activeRecord w:val="17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3EC"/>
    <w:rsid w:val="0004053A"/>
    <w:rsid w:val="00055301"/>
    <w:rsid w:val="00087310"/>
    <w:rsid w:val="00090D69"/>
    <w:rsid w:val="000D2E15"/>
    <w:rsid w:val="001679D8"/>
    <w:rsid w:val="001C783D"/>
    <w:rsid w:val="00217C1E"/>
    <w:rsid w:val="002507F3"/>
    <w:rsid w:val="003C2BE3"/>
    <w:rsid w:val="0040336D"/>
    <w:rsid w:val="00446382"/>
    <w:rsid w:val="00446BD3"/>
    <w:rsid w:val="00466D14"/>
    <w:rsid w:val="004938AA"/>
    <w:rsid w:val="004B03EB"/>
    <w:rsid w:val="004C77B6"/>
    <w:rsid w:val="004E39C2"/>
    <w:rsid w:val="004E56EB"/>
    <w:rsid w:val="004F28E0"/>
    <w:rsid w:val="00552C86"/>
    <w:rsid w:val="00575B79"/>
    <w:rsid w:val="005B5C78"/>
    <w:rsid w:val="00640C82"/>
    <w:rsid w:val="00642247"/>
    <w:rsid w:val="006A3F1F"/>
    <w:rsid w:val="006F327A"/>
    <w:rsid w:val="007007F0"/>
    <w:rsid w:val="00716457"/>
    <w:rsid w:val="007349F1"/>
    <w:rsid w:val="00795EF2"/>
    <w:rsid w:val="007A1099"/>
    <w:rsid w:val="007A29C0"/>
    <w:rsid w:val="007C5421"/>
    <w:rsid w:val="00837A63"/>
    <w:rsid w:val="00842D48"/>
    <w:rsid w:val="00886552"/>
    <w:rsid w:val="008C1E44"/>
    <w:rsid w:val="008E5095"/>
    <w:rsid w:val="00972D87"/>
    <w:rsid w:val="00981D70"/>
    <w:rsid w:val="009B7C3E"/>
    <w:rsid w:val="009D7EF2"/>
    <w:rsid w:val="009F6D8D"/>
    <w:rsid w:val="00A31866"/>
    <w:rsid w:val="00A3779C"/>
    <w:rsid w:val="00A40500"/>
    <w:rsid w:val="00A43E1D"/>
    <w:rsid w:val="00A633EC"/>
    <w:rsid w:val="00A959DC"/>
    <w:rsid w:val="00AB5733"/>
    <w:rsid w:val="00B453A3"/>
    <w:rsid w:val="00B75741"/>
    <w:rsid w:val="00BC18A4"/>
    <w:rsid w:val="00C04873"/>
    <w:rsid w:val="00C06193"/>
    <w:rsid w:val="00C549D0"/>
    <w:rsid w:val="00C75EF2"/>
    <w:rsid w:val="00C8050E"/>
    <w:rsid w:val="00CD1B17"/>
    <w:rsid w:val="00CD7928"/>
    <w:rsid w:val="00D54385"/>
    <w:rsid w:val="00E8202B"/>
    <w:rsid w:val="00EE36E3"/>
    <w:rsid w:val="00F4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5717"/>
  <w15:chartTrackingRefBased/>
  <w15:docId w15:val="{9A6D19A9-94E6-437A-91D8-D45A3F1D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42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2247"/>
  </w:style>
  <w:style w:type="paragraph" w:styleId="Zpat">
    <w:name w:val="footer"/>
    <w:basedOn w:val="Normln"/>
    <w:link w:val="ZpatChar"/>
    <w:uiPriority w:val="99"/>
    <w:unhideWhenUsed/>
    <w:rsid w:val="00642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2247"/>
  </w:style>
  <w:style w:type="table" w:styleId="Mkatabulky">
    <w:name w:val="Table Grid"/>
    <w:basedOn w:val="Normlntabulka"/>
    <w:uiPriority w:val="39"/>
    <w:rsid w:val="00642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87310"/>
    <w:rPr>
      <w:color w:val="0563C1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087310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5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573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5530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ace\002_Formul&#225;&#345;e\Hlavickovy_papir_ZS_Kamenka_bezna_korespondence_KYL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C:\Prace\002_Formuláře\Hlavickovy_papir_ZS_Kamenka_bezna_korespondence_KYL.dotx</Template>
  <TotalTime>1</TotalTime>
  <Pages>1</Pages>
  <Words>209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Jiří Kyliánek</dc:creator>
  <cp:keywords/>
  <dc:description/>
  <cp:lastModifiedBy>Jiří Kyliánek</cp:lastModifiedBy>
  <cp:revision>2</cp:revision>
  <cp:lastPrinted>2020-05-29T22:02:00Z</cp:lastPrinted>
  <dcterms:created xsi:type="dcterms:W3CDTF">2026-08-28T18:22:00Z</dcterms:created>
  <dcterms:modified xsi:type="dcterms:W3CDTF">2026-08-28T18:22:00Z</dcterms:modified>
</cp:coreProperties>
</file>